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86056" w14:textId="77777777" w:rsidR="00FE067E" w:rsidRDefault="00CD36CF" w:rsidP="00EF6030">
      <w:pPr>
        <w:pStyle w:val="TitlePageOrigin"/>
      </w:pPr>
      <w:r>
        <w:t>WEST virginia legislature</w:t>
      </w:r>
    </w:p>
    <w:p w14:paraId="6844998F" w14:textId="77777777" w:rsidR="00CD36CF" w:rsidRDefault="00CD36CF" w:rsidP="00EF6030">
      <w:pPr>
        <w:pStyle w:val="TitlePageSession"/>
      </w:pPr>
      <w:r>
        <w:t>20</w:t>
      </w:r>
      <w:r w:rsidR="006565E8">
        <w:t>2</w:t>
      </w:r>
      <w:r w:rsidR="00C341F5">
        <w:t>6</w:t>
      </w:r>
      <w:r>
        <w:t xml:space="preserve"> regular session</w:t>
      </w:r>
    </w:p>
    <w:p w14:paraId="2AC3E661" w14:textId="77777777" w:rsidR="00CD36CF" w:rsidRDefault="00C151D2" w:rsidP="00EF6030">
      <w:pPr>
        <w:pStyle w:val="TitlePageBillPrefix"/>
      </w:pPr>
      <w:sdt>
        <w:sdtPr>
          <w:tag w:val="IntroDate"/>
          <w:id w:val="-1236936958"/>
          <w:placeholder>
            <w:docPart w:val="F033C83B27CF4954BB85E2E834BE26A1"/>
          </w:placeholder>
          <w:text/>
        </w:sdtPr>
        <w:sdtEndPr/>
        <w:sdtContent>
          <w:r w:rsidR="00AC3B58">
            <w:t>Committee Substitute</w:t>
          </w:r>
        </w:sdtContent>
      </w:sdt>
    </w:p>
    <w:p w14:paraId="3869F280" w14:textId="77777777" w:rsidR="00AC3B58" w:rsidRPr="00AC3B58" w:rsidRDefault="00AC3B58" w:rsidP="00EF6030">
      <w:pPr>
        <w:pStyle w:val="TitlePageBillPrefix"/>
      </w:pPr>
      <w:r>
        <w:t>for</w:t>
      </w:r>
    </w:p>
    <w:p w14:paraId="5388FB7B" w14:textId="77777777" w:rsidR="00CD36CF" w:rsidRDefault="00C151D2" w:rsidP="00EF6030">
      <w:pPr>
        <w:pStyle w:val="BillNumber"/>
      </w:pPr>
      <w:sdt>
        <w:sdtPr>
          <w:tag w:val="Chamber"/>
          <w:id w:val="893011969"/>
          <w:lock w:val="sdtLocked"/>
          <w:placeholder>
            <w:docPart w:val="7CD0394B10C746CF839543CBE4C313C5"/>
          </w:placeholder>
          <w:dropDownList>
            <w:listItem w:displayText="House" w:value="House"/>
            <w:listItem w:displayText="Senate" w:value="Senate"/>
          </w:dropDownList>
        </w:sdtPr>
        <w:sdtEndPr/>
        <w:sdtContent>
          <w:r w:rsidR="00B43FEC">
            <w:t>Senate</w:t>
          </w:r>
        </w:sdtContent>
      </w:sdt>
      <w:r w:rsidR="00303684">
        <w:t xml:space="preserve"> </w:t>
      </w:r>
      <w:r w:rsidR="00CD36CF">
        <w:t xml:space="preserve">Bill </w:t>
      </w:r>
      <w:sdt>
        <w:sdtPr>
          <w:tag w:val="BNum"/>
          <w:id w:val="1645317809"/>
          <w:lock w:val="sdtLocked"/>
          <w:placeholder>
            <w:docPart w:val="B568D01DE8B74846AF203BF1B5694616"/>
          </w:placeholder>
          <w:text/>
        </w:sdtPr>
        <w:sdtEndPr/>
        <w:sdtContent>
          <w:r w:rsidR="00B43FEC" w:rsidRPr="00B43FEC">
            <w:t>398</w:t>
          </w:r>
        </w:sdtContent>
      </w:sdt>
    </w:p>
    <w:p w14:paraId="49247580" w14:textId="77777777" w:rsidR="00B43FEC" w:rsidRDefault="00B43FEC" w:rsidP="00EF6030">
      <w:pPr>
        <w:pStyle w:val="References"/>
        <w:rPr>
          <w:smallCaps/>
        </w:rPr>
      </w:pPr>
      <w:r>
        <w:rPr>
          <w:smallCaps/>
        </w:rPr>
        <w:t>By Senators Smith (Mr. President) and Woelfel</w:t>
      </w:r>
    </w:p>
    <w:p w14:paraId="16BC84D9" w14:textId="77777777" w:rsidR="00B43FEC" w:rsidRDefault="00B43FEC" w:rsidP="00EF6030">
      <w:pPr>
        <w:pStyle w:val="References"/>
        <w:rPr>
          <w:smallCaps/>
        </w:rPr>
      </w:pPr>
      <w:r>
        <w:rPr>
          <w:smallCaps/>
        </w:rPr>
        <w:t>[By Request of the Executive]</w:t>
      </w:r>
    </w:p>
    <w:p w14:paraId="75C5CA6B" w14:textId="77777777" w:rsidR="008A1126" w:rsidRDefault="00CD36CF" w:rsidP="00EF6030">
      <w:pPr>
        <w:pStyle w:val="References"/>
        <w:sectPr w:rsidR="008A1126" w:rsidSect="00B43FE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28C612FECAFE4F1B9ADB8EA8A6C396D6"/>
          </w:placeholder>
          <w:text/>
        </w:sdtPr>
        <w:sdtEndPr/>
        <w:sdtContent>
          <w:r w:rsidR="009748E0">
            <w:t>February 13, 2026</w:t>
          </w:r>
        </w:sdtContent>
      </w:sdt>
      <w:r w:rsidR="00EC1FC5">
        <w:t xml:space="preserve">, from the Committee on </w:t>
      </w:r>
      <w:sdt>
        <w:sdtPr>
          <w:tag w:val="References"/>
          <w:id w:val="-1043047873"/>
          <w:placeholder>
            <w:docPart w:val="E42A4269FE8548A0AFB613393C2B09D7"/>
          </w:placeholder>
          <w:text w:multiLine="1"/>
        </w:sdtPr>
        <w:sdtEndPr/>
        <w:sdtContent>
          <w:r w:rsidR="009748E0">
            <w:t>Health and Human Resources</w:t>
          </w:r>
        </w:sdtContent>
      </w:sdt>
      <w:r>
        <w:t>]</w:t>
      </w:r>
    </w:p>
    <w:p w14:paraId="59412809" w14:textId="34FBC89B" w:rsidR="00B43FEC" w:rsidRDefault="00B43FEC" w:rsidP="00EF6030">
      <w:pPr>
        <w:pStyle w:val="References"/>
      </w:pPr>
    </w:p>
    <w:p w14:paraId="33A9CBBE" w14:textId="77777777" w:rsidR="00B43FEC" w:rsidRDefault="00B43FEC" w:rsidP="00B43FEC">
      <w:pPr>
        <w:pStyle w:val="TitlePageOrigin"/>
      </w:pPr>
    </w:p>
    <w:p w14:paraId="13FA1623" w14:textId="77777777" w:rsidR="00B43FEC" w:rsidRDefault="00B43FEC" w:rsidP="00B43FEC">
      <w:pPr>
        <w:pStyle w:val="TitlePageOrigin"/>
      </w:pPr>
    </w:p>
    <w:p w14:paraId="7C2FF595" w14:textId="77777777" w:rsidR="00B43FEC" w:rsidRDefault="00B43FEC" w:rsidP="008A1126">
      <w:pPr>
        <w:pStyle w:val="TitleSection"/>
        <w:spacing w:line="468" w:lineRule="auto"/>
      </w:pPr>
      <w:r>
        <w:lastRenderedPageBreak/>
        <w:t xml:space="preserve">A BILL </w:t>
      </w:r>
      <w:r w:rsidRPr="006F1070">
        <w:rPr>
          <w:color w:val="auto"/>
        </w:rPr>
        <w:t xml:space="preserve">to </w:t>
      </w:r>
      <w:r>
        <w:rPr>
          <w:color w:val="auto"/>
        </w:rPr>
        <w:t xml:space="preserve">amend and </w:t>
      </w:r>
      <w:r w:rsidRPr="0035289D">
        <w:rPr>
          <w:color w:val="auto"/>
        </w:rPr>
        <w:t xml:space="preserve">reenact </w:t>
      </w:r>
      <w:r w:rsidRPr="00982722">
        <w:rPr>
          <w:rFonts w:cs="Arial"/>
          <w:color w:val="auto"/>
        </w:rPr>
        <w:t>§</w:t>
      </w:r>
      <w:r w:rsidRPr="00982722">
        <w:rPr>
          <w:color w:val="auto"/>
        </w:rPr>
        <w:t>16-1-5 and §16-</w:t>
      </w:r>
      <w:r>
        <w:rPr>
          <w:color w:val="auto"/>
        </w:rPr>
        <w:t>5</w:t>
      </w:r>
      <w:r w:rsidRPr="00982722">
        <w:rPr>
          <w:color w:val="auto"/>
        </w:rPr>
        <w:t>P-4 of the Code of West Virginia, 1931, as amended, relating to modifying the qualifications for the State Health Officer, Commissioner of the Bureau for Public Health</w:t>
      </w:r>
      <w:r w:rsidRPr="0035289D">
        <w:rPr>
          <w:color w:val="auto"/>
        </w:rPr>
        <w:t>, and</w:t>
      </w:r>
      <w:r>
        <w:rPr>
          <w:color w:val="auto"/>
        </w:rPr>
        <w:t xml:space="preserve"> the Commissioner of the Bureau of Senior Services.</w:t>
      </w:r>
    </w:p>
    <w:p w14:paraId="56ED5029" w14:textId="77777777" w:rsidR="00B43FEC" w:rsidRDefault="00B43FEC" w:rsidP="008A1126">
      <w:pPr>
        <w:pStyle w:val="EnactingClause"/>
        <w:spacing w:line="468" w:lineRule="auto"/>
      </w:pPr>
      <w:r>
        <w:t>Be it enacted by the Legislature of West Virginia:</w:t>
      </w:r>
    </w:p>
    <w:p w14:paraId="6929189F" w14:textId="77777777" w:rsidR="00B43FEC" w:rsidRDefault="00B43FEC" w:rsidP="008A1126">
      <w:pPr>
        <w:pStyle w:val="EnactingClause"/>
        <w:spacing w:line="468" w:lineRule="auto"/>
        <w:sectPr w:rsidR="00B43FEC" w:rsidSect="008A1126">
          <w:pgSz w:w="12240" w:h="15840" w:code="1"/>
          <w:pgMar w:top="1440" w:right="1440" w:bottom="1440" w:left="1440" w:header="720" w:footer="720" w:gutter="0"/>
          <w:lnNumType w:countBy="1" w:restart="newSection"/>
          <w:pgNumType w:start="0"/>
          <w:cols w:space="720"/>
          <w:titlePg/>
          <w:docGrid w:linePitch="360"/>
        </w:sectPr>
      </w:pPr>
    </w:p>
    <w:p w14:paraId="68A282E5" w14:textId="77777777" w:rsidR="00B43FEC" w:rsidRPr="002A44E6" w:rsidRDefault="00B43FEC" w:rsidP="008A1126">
      <w:pPr>
        <w:pStyle w:val="ArticleHeading"/>
        <w:widowControl/>
        <w:spacing w:line="468" w:lineRule="auto"/>
        <w:rPr>
          <w:color w:val="auto"/>
        </w:rPr>
      </w:pPr>
      <w:bookmarkStart w:id="0" w:name="_Hlk153663219"/>
      <w:bookmarkStart w:id="1" w:name="_Hlk153665178"/>
      <w:r w:rsidRPr="002A44E6">
        <w:rPr>
          <w:color w:val="auto"/>
        </w:rPr>
        <w:t>ARTICLE 1. STate public health system.</w:t>
      </w:r>
    </w:p>
    <w:p w14:paraId="3D84840D" w14:textId="0F649157" w:rsidR="00B43FEC" w:rsidRPr="002A44E6" w:rsidRDefault="00B43FEC" w:rsidP="008A1126">
      <w:pPr>
        <w:pStyle w:val="SectionHeading"/>
        <w:widowControl/>
        <w:spacing w:line="468" w:lineRule="auto"/>
        <w:rPr>
          <w:color w:val="auto"/>
        </w:rPr>
      </w:pPr>
      <w:r w:rsidRPr="002A44E6">
        <w:rPr>
          <w:color w:val="auto"/>
        </w:rPr>
        <w:t xml:space="preserve">§16-1-5. State </w:t>
      </w:r>
      <w:r w:rsidR="00EE7EA4">
        <w:rPr>
          <w:color w:val="auto"/>
        </w:rPr>
        <w:t>H</w:t>
      </w:r>
      <w:r w:rsidRPr="002A44E6">
        <w:rPr>
          <w:color w:val="auto"/>
        </w:rPr>
        <w:t xml:space="preserve">ealth </w:t>
      </w:r>
      <w:r w:rsidR="00EE7EA4">
        <w:rPr>
          <w:color w:val="auto"/>
        </w:rPr>
        <w:t>O</w:t>
      </w:r>
      <w:r w:rsidRPr="002A44E6">
        <w:rPr>
          <w:color w:val="auto"/>
        </w:rPr>
        <w:t>fficer; Commissioner of the Bureau for Public Health; appointment; qualifications; term.</w:t>
      </w:r>
    </w:p>
    <w:p w14:paraId="1FCAC00A" w14:textId="56FA1F0C" w:rsidR="00B43FEC" w:rsidRDefault="00B43FEC" w:rsidP="008A1126">
      <w:pPr>
        <w:pStyle w:val="SectionBody"/>
        <w:widowControl/>
        <w:spacing w:line="468" w:lineRule="auto"/>
      </w:pPr>
      <w:bookmarkStart w:id="2" w:name="_Hlk153664028"/>
      <w:bookmarkStart w:id="3" w:name="_Hlk153663686"/>
      <w:bookmarkStart w:id="4" w:name="_Hlk153663638"/>
      <w:r w:rsidRPr="002A44E6">
        <w:rPr>
          <w:color w:val="auto"/>
        </w:rPr>
        <w:t xml:space="preserve">The Commissioner of the Bureau for Public Health may be designated the </w:t>
      </w:r>
      <w:r w:rsidR="00EE7EA4">
        <w:rPr>
          <w:color w:val="auto"/>
        </w:rPr>
        <w:t>S</w:t>
      </w:r>
      <w:r w:rsidRPr="002A44E6">
        <w:rPr>
          <w:color w:val="auto"/>
        </w:rPr>
        <w:t xml:space="preserve">tate </w:t>
      </w:r>
      <w:r w:rsidR="00EE7EA4">
        <w:rPr>
          <w:color w:val="auto"/>
        </w:rPr>
        <w:t>H</w:t>
      </w:r>
      <w:r w:rsidRPr="002A44E6">
        <w:rPr>
          <w:color w:val="auto"/>
        </w:rPr>
        <w:t xml:space="preserve">ealth </w:t>
      </w:r>
      <w:r w:rsidR="00EE7EA4">
        <w:rPr>
          <w:color w:val="auto"/>
        </w:rPr>
        <w:t>O</w:t>
      </w:r>
      <w:r w:rsidRPr="002A44E6">
        <w:rPr>
          <w:color w:val="auto"/>
        </w:rPr>
        <w:t xml:space="preserve">fficer. The commissioner and the </w:t>
      </w:r>
      <w:r w:rsidR="00EE7EA4">
        <w:rPr>
          <w:color w:val="auto"/>
        </w:rPr>
        <w:t>S</w:t>
      </w:r>
      <w:r w:rsidRPr="002A44E6">
        <w:rPr>
          <w:color w:val="auto"/>
        </w:rPr>
        <w:t xml:space="preserve">tate </w:t>
      </w:r>
      <w:r w:rsidR="00EE7EA4">
        <w:rPr>
          <w:color w:val="auto"/>
        </w:rPr>
        <w:t>H</w:t>
      </w:r>
      <w:r w:rsidRPr="002A44E6">
        <w:rPr>
          <w:color w:val="auto"/>
        </w:rPr>
        <w:t xml:space="preserve">ealth </w:t>
      </w:r>
      <w:r w:rsidR="00EE7EA4">
        <w:rPr>
          <w:color w:val="auto"/>
        </w:rPr>
        <w:t>O</w:t>
      </w:r>
      <w:r w:rsidRPr="002A44E6">
        <w:rPr>
          <w:color w:val="auto"/>
        </w:rPr>
        <w:t xml:space="preserve">fficer shall be appointed by the secretary. </w:t>
      </w:r>
      <w:r w:rsidRPr="00B03402">
        <w:rPr>
          <w:color w:val="auto"/>
        </w:rPr>
        <w:t xml:space="preserve">The commissioner shall be a person </w:t>
      </w:r>
      <w:r w:rsidRPr="002A44E6">
        <w:rPr>
          <w:strike/>
          <w:color w:val="auto"/>
        </w:rPr>
        <w:t xml:space="preserve">holding a doctorate </w:t>
      </w:r>
      <w:r w:rsidRPr="009D01E5">
        <w:rPr>
          <w:strike/>
          <w:color w:val="auto"/>
        </w:rPr>
        <w:t>degree in public health administration</w:t>
      </w:r>
      <w:r>
        <w:rPr>
          <w:color w:val="auto"/>
        </w:rPr>
        <w:t xml:space="preserve"> </w:t>
      </w:r>
      <w:r w:rsidR="009D01E5">
        <w:rPr>
          <w:color w:val="auto"/>
          <w:u w:val="single"/>
        </w:rPr>
        <w:t>holding a master's degree in public health</w:t>
      </w:r>
      <w:r w:rsidR="009D01E5" w:rsidRPr="00B03402">
        <w:rPr>
          <w:color w:val="auto"/>
        </w:rPr>
        <w:t xml:space="preserve"> </w:t>
      </w:r>
      <w:r w:rsidRPr="00B03402">
        <w:rPr>
          <w:color w:val="auto"/>
        </w:rPr>
        <w:t xml:space="preserve">unless designated the </w:t>
      </w:r>
      <w:r w:rsidR="00EE7EA4">
        <w:rPr>
          <w:color w:val="auto"/>
        </w:rPr>
        <w:t>S</w:t>
      </w:r>
      <w:r w:rsidRPr="00B03402">
        <w:rPr>
          <w:color w:val="auto"/>
        </w:rPr>
        <w:t xml:space="preserve">tate </w:t>
      </w:r>
      <w:r w:rsidR="00EE7EA4">
        <w:rPr>
          <w:color w:val="auto"/>
        </w:rPr>
        <w:t>H</w:t>
      </w:r>
      <w:r w:rsidRPr="00B03402">
        <w:rPr>
          <w:color w:val="auto"/>
        </w:rPr>
        <w:t xml:space="preserve">ealth </w:t>
      </w:r>
      <w:r w:rsidR="00EE7EA4">
        <w:rPr>
          <w:color w:val="auto"/>
        </w:rPr>
        <w:t>O</w:t>
      </w:r>
      <w:r w:rsidRPr="00B03402">
        <w:rPr>
          <w:color w:val="auto"/>
        </w:rPr>
        <w:t>fficer.</w:t>
      </w:r>
      <w:r w:rsidRPr="002A44E6">
        <w:rPr>
          <w:color w:val="auto"/>
        </w:rPr>
        <w:t xml:space="preserve"> The </w:t>
      </w:r>
      <w:r w:rsidR="00EE7EA4">
        <w:rPr>
          <w:color w:val="auto"/>
        </w:rPr>
        <w:t>S</w:t>
      </w:r>
      <w:r w:rsidRPr="002A44E6">
        <w:rPr>
          <w:color w:val="auto"/>
        </w:rPr>
        <w:t xml:space="preserve">tate </w:t>
      </w:r>
      <w:r w:rsidR="00EE7EA4">
        <w:rPr>
          <w:color w:val="auto"/>
        </w:rPr>
        <w:t>H</w:t>
      </w:r>
      <w:r w:rsidRPr="002A44E6">
        <w:rPr>
          <w:color w:val="auto"/>
        </w:rPr>
        <w:t xml:space="preserve">ealth </w:t>
      </w:r>
      <w:r w:rsidR="00EE7EA4">
        <w:rPr>
          <w:color w:val="auto"/>
        </w:rPr>
        <w:t>O</w:t>
      </w:r>
      <w:r w:rsidRPr="002A44E6">
        <w:rPr>
          <w:color w:val="auto"/>
        </w:rPr>
        <w:t xml:space="preserve">fficer shall be licensed under </w:t>
      </w:r>
      <w:r w:rsidRPr="0035289D">
        <w:rPr>
          <w:color w:val="auto"/>
        </w:rPr>
        <w:t xml:space="preserve">the laws of this </w:t>
      </w:r>
      <w:bookmarkEnd w:id="2"/>
      <w:r w:rsidRPr="0035289D">
        <w:rPr>
          <w:color w:val="auto"/>
        </w:rPr>
        <w:t>state to practice medicine</w:t>
      </w:r>
      <w:r w:rsidRPr="002B57CD">
        <w:rPr>
          <w:strike/>
          <w:color w:val="auto"/>
        </w:rPr>
        <w:t>. The commissioner and the state health officer serve at the will and pleasure of the secretary and</w:t>
      </w:r>
      <w:r w:rsidRPr="0035289D">
        <w:rPr>
          <w:color w:val="auto"/>
        </w:rPr>
        <w:t xml:space="preserve"> </w:t>
      </w:r>
      <w:r w:rsidRPr="00982722">
        <w:rPr>
          <w:strike/>
          <w:color w:val="auto"/>
        </w:rPr>
        <w:t xml:space="preserve">shall not be actively engaged or employed in any other business, </w:t>
      </w:r>
      <w:bookmarkEnd w:id="3"/>
      <w:r w:rsidRPr="00982722">
        <w:rPr>
          <w:strike/>
          <w:color w:val="auto"/>
        </w:rPr>
        <w:t>vocation, or employment, serving full-time in the duties of the office as prescribed by this article</w:t>
      </w:r>
      <w:bookmarkEnd w:id="0"/>
      <w:bookmarkEnd w:id="4"/>
      <w:r w:rsidR="002B57CD">
        <w:rPr>
          <w:color w:val="auto"/>
        </w:rPr>
        <w:t xml:space="preserve">. </w:t>
      </w:r>
      <w:r w:rsidR="002B57CD" w:rsidRPr="002B57CD">
        <w:rPr>
          <w:color w:val="auto"/>
          <w:u w:val="single"/>
        </w:rPr>
        <w:t>The commissioner shall serve at the will and pleasure of the secretary and shall not be actively engaged or employed in any other business, vocation, or employment, serving full-time in the duties of the office as prescribed by this article</w:t>
      </w:r>
      <w:r w:rsidR="002B57CD">
        <w:rPr>
          <w:color w:val="auto"/>
          <w:u w:val="single"/>
        </w:rPr>
        <w:t xml:space="preserve">. The </w:t>
      </w:r>
      <w:r w:rsidR="00EE7EA4">
        <w:rPr>
          <w:color w:val="auto"/>
          <w:u w:val="single"/>
        </w:rPr>
        <w:t>S</w:t>
      </w:r>
      <w:r w:rsidR="002B57CD">
        <w:rPr>
          <w:color w:val="auto"/>
          <w:u w:val="single"/>
        </w:rPr>
        <w:t xml:space="preserve">tate </w:t>
      </w:r>
      <w:r w:rsidR="00EE7EA4">
        <w:rPr>
          <w:color w:val="auto"/>
          <w:u w:val="single"/>
        </w:rPr>
        <w:t>H</w:t>
      </w:r>
      <w:r w:rsidR="002B57CD">
        <w:rPr>
          <w:color w:val="auto"/>
          <w:u w:val="single"/>
        </w:rPr>
        <w:t xml:space="preserve">ealth </w:t>
      </w:r>
      <w:r w:rsidR="00EE7EA4">
        <w:rPr>
          <w:color w:val="auto"/>
          <w:u w:val="single"/>
        </w:rPr>
        <w:t>O</w:t>
      </w:r>
      <w:r w:rsidR="002B57CD">
        <w:rPr>
          <w:color w:val="auto"/>
          <w:u w:val="single"/>
        </w:rPr>
        <w:t>fficer shall serve at the will and pleasure of the secretary and may not engage in any other business, occupation, or employment inconsistent with the expeditious, proper, and complete performance of his or her duties.</w:t>
      </w:r>
    </w:p>
    <w:bookmarkEnd w:id="1"/>
    <w:p w14:paraId="403606E4" w14:textId="77777777" w:rsidR="00B43FEC" w:rsidRDefault="00B43FEC" w:rsidP="008A1126">
      <w:pPr>
        <w:pStyle w:val="ArticleHeading"/>
        <w:widowControl/>
        <w:sectPr w:rsidR="00B43FEC" w:rsidSect="00B43FEC">
          <w:type w:val="continuous"/>
          <w:pgSz w:w="12240" w:h="15840" w:code="1"/>
          <w:pgMar w:top="1440" w:right="1440" w:bottom="1440" w:left="1440" w:header="720" w:footer="720" w:gutter="0"/>
          <w:lnNumType w:countBy="1" w:restart="newSection"/>
          <w:cols w:space="720"/>
          <w:titlePg/>
          <w:docGrid w:linePitch="360"/>
        </w:sectPr>
      </w:pPr>
      <w:r>
        <w:t>ARTICLE 5P. SENIOR SERVICES.</w:t>
      </w:r>
    </w:p>
    <w:p w14:paraId="73B328B3" w14:textId="77777777" w:rsidR="00B43FEC" w:rsidRDefault="00B43FEC" w:rsidP="008A1126">
      <w:pPr>
        <w:pStyle w:val="SectionHeading"/>
        <w:widowControl/>
      </w:pPr>
      <w:r>
        <w:t>§16-5P-4. Appointment of commissioner; term of office; reporting; qualifications; oath.</w:t>
      </w:r>
    </w:p>
    <w:p w14:paraId="3B2D4CFE" w14:textId="11D3B9AB" w:rsidR="00B43FEC" w:rsidRDefault="00B43FEC" w:rsidP="008A1126">
      <w:pPr>
        <w:pStyle w:val="SectionBody"/>
        <w:widowControl/>
      </w:pPr>
      <w:r>
        <w:t xml:space="preserve">(a) There is hereby established the Bureau of Senior Services. As of the effective date of this article, all references to the </w:t>
      </w:r>
      <w:r w:rsidR="00B878A0">
        <w:t>C</w:t>
      </w:r>
      <w:r>
        <w:t xml:space="preserve">ommission on </w:t>
      </w:r>
      <w:r w:rsidR="00B878A0">
        <w:t>A</w:t>
      </w:r>
      <w:r>
        <w:t>ging shall be construed to mean the Bureau of Senior Services.</w:t>
      </w:r>
    </w:p>
    <w:p w14:paraId="53EF90C0" w14:textId="0CCA8267" w:rsidR="00B43FEC" w:rsidRDefault="00B43FEC" w:rsidP="008A1126">
      <w:pPr>
        <w:pStyle w:val="SectionBody"/>
        <w:widowControl/>
      </w:pPr>
      <w:r>
        <w:lastRenderedPageBreak/>
        <w:t xml:space="preserve">(b) The bureau shall be under the supervision of a </w:t>
      </w:r>
      <w:r w:rsidR="00B878A0">
        <w:t>C</w:t>
      </w:r>
      <w:r>
        <w:t>ommissioner of the Bureau of Senior Services. The commissioner shall be appointed by the Governor, with the advice and consent of the Senate, and shall hold office subject to the will and pleasure of the Governor. The commissioner shall be selected with consideration to training and experience in senior issues.</w:t>
      </w:r>
    </w:p>
    <w:p w14:paraId="289105D8" w14:textId="77777777" w:rsidR="00B43FEC" w:rsidRDefault="00B43FEC" w:rsidP="008A1126">
      <w:pPr>
        <w:pStyle w:val="SectionBody"/>
        <w:widowControl/>
      </w:pPr>
      <w:r w:rsidRPr="0035289D">
        <w:t xml:space="preserve">(c) </w:t>
      </w:r>
      <w:r w:rsidRPr="00982722">
        <w:t xml:space="preserve">The commissioner </w:t>
      </w:r>
      <w:r w:rsidRPr="00982722">
        <w:rPr>
          <w:strike/>
        </w:rPr>
        <w:t>shall devote his or her entire time to the duties of his or her office, and</w:t>
      </w:r>
      <w:r w:rsidRPr="00F63677">
        <w:t xml:space="preserve"> </w:t>
      </w:r>
      <w:r w:rsidRPr="00982722">
        <w:rPr>
          <w:u w:val="single"/>
        </w:rPr>
        <w:t>may not engage in any other business, occupation, or employment inconsistent with the expeditious, proper</w:t>
      </w:r>
      <w:r>
        <w:rPr>
          <w:u w:val="single"/>
        </w:rPr>
        <w:t>,</w:t>
      </w:r>
      <w:r w:rsidRPr="00982722">
        <w:rPr>
          <w:u w:val="single"/>
        </w:rPr>
        <w:t xml:space="preserve"> and complete performance of his or her duties and</w:t>
      </w:r>
      <w:r w:rsidRPr="00982722">
        <w:t xml:space="preserve"> may not be a candidate for nor hold any other public office or trust nor be a member of a political committee</w:t>
      </w:r>
      <w:r w:rsidRPr="0035289D">
        <w:t>.</w:t>
      </w:r>
    </w:p>
    <w:p w14:paraId="5E99FF1E" w14:textId="77777777" w:rsidR="00B43FEC" w:rsidRDefault="00B43FEC" w:rsidP="008A1126">
      <w:pPr>
        <w:pStyle w:val="SectionBody"/>
        <w:widowControl/>
      </w:pPr>
      <w:r>
        <w:t>(d) The commissioner, before entering upon the duties of office, shall take and subscribe to the oath prescribed by article IV, section five of the state Constitution. The oath shall be filed with the Secretary of State.</w:t>
      </w:r>
    </w:p>
    <w:p w14:paraId="7D2B0BDD" w14:textId="400EE021" w:rsidR="00B43FEC" w:rsidRDefault="00B43FEC" w:rsidP="008A1126">
      <w:pPr>
        <w:pStyle w:val="SectionBody"/>
        <w:widowControl/>
        <w:rPr>
          <w:sz w:val="24"/>
        </w:rPr>
      </w:pPr>
      <w:r>
        <w:t>(e) The commissioner shall report directly to the Governor or the Governor</w:t>
      </w:r>
      <w:r>
        <w:sym w:font="Arial" w:char="0027"/>
      </w:r>
      <w:r>
        <w:t>s designee.</w:t>
      </w:r>
    </w:p>
    <w:p w14:paraId="77730BF4" w14:textId="77777777" w:rsidR="00E831B3" w:rsidRDefault="00E831B3" w:rsidP="008A1126">
      <w:pPr>
        <w:pStyle w:val="References"/>
      </w:pPr>
    </w:p>
    <w:sectPr w:rsidR="00E831B3" w:rsidSect="00B43F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60363" w14:textId="77777777" w:rsidR="00A74241" w:rsidRPr="00B844FE" w:rsidRDefault="00A74241" w:rsidP="00B844FE">
      <w:r>
        <w:separator/>
      </w:r>
    </w:p>
  </w:endnote>
  <w:endnote w:type="continuationSeparator" w:id="0">
    <w:p w14:paraId="6309A8F7" w14:textId="77777777" w:rsidR="00A74241" w:rsidRPr="00B844FE" w:rsidRDefault="00A742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B48B" w14:textId="77777777" w:rsidR="00B43FEC" w:rsidRDefault="00B43FEC" w:rsidP="00082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9E1C26" w14:textId="77777777" w:rsidR="00B43FEC" w:rsidRPr="00B43FEC" w:rsidRDefault="00B43FEC" w:rsidP="00B43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A013" w14:textId="77777777" w:rsidR="00B43FEC" w:rsidRDefault="00B43FEC" w:rsidP="000820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085D1D7" w14:textId="77777777" w:rsidR="00B43FEC" w:rsidRPr="00B43FEC" w:rsidRDefault="00B43FEC" w:rsidP="00B43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E2584" w14:textId="77777777" w:rsidR="00A74241" w:rsidRPr="00B844FE" w:rsidRDefault="00A74241" w:rsidP="00B844FE">
      <w:r>
        <w:separator/>
      </w:r>
    </w:p>
  </w:footnote>
  <w:footnote w:type="continuationSeparator" w:id="0">
    <w:p w14:paraId="2E11A641" w14:textId="77777777" w:rsidR="00A74241" w:rsidRPr="00B844FE" w:rsidRDefault="00A742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1C192" w14:textId="77777777" w:rsidR="00B43FEC" w:rsidRPr="00B43FEC" w:rsidRDefault="00B43FEC" w:rsidP="00B43FEC">
    <w:pPr>
      <w:pStyle w:val="Header"/>
    </w:pPr>
    <w:r>
      <w:t>CS for SB 398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7CFB" w14:textId="77777777" w:rsidR="00B43FEC" w:rsidRPr="00B43FEC" w:rsidRDefault="00B43FEC" w:rsidP="00B43FEC">
    <w:pPr>
      <w:pStyle w:val="Header"/>
    </w:pPr>
    <w:r>
      <w:t>CS for SB 398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41"/>
    <w:rsid w:val="00002112"/>
    <w:rsid w:val="0000526A"/>
    <w:rsid w:val="00085D22"/>
    <w:rsid w:val="000C5C77"/>
    <w:rsid w:val="000C5DC6"/>
    <w:rsid w:val="000E162A"/>
    <w:rsid w:val="0010070F"/>
    <w:rsid w:val="0012246A"/>
    <w:rsid w:val="0015112E"/>
    <w:rsid w:val="001552E7"/>
    <w:rsid w:val="001566B4"/>
    <w:rsid w:val="00172E35"/>
    <w:rsid w:val="00175B38"/>
    <w:rsid w:val="001A56DA"/>
    <w:rsid w:val="001C279E"/>
    <w:rsid w:val="001D459E"/>
    <w:rsid w:val="00220A7C"/>
    <w:rsid w:val="00230763"/>
    <w:rsid w:val="00251E66"/>
    <w:rsid w:val="0027011C"/>
    <w:rsid w:val="00274200"/>
    <w:rsid w:val="00275740"/>
    <w:rsid w:val="002A0269"/>
    <w:rsid w:val="002B57CD"/>
    <w:rsid w:val="00301F44"/>
    <w:rsid w:val="00303684"/>
    <w:rsid w:val="003143F5"/>
    <w:rsid w:val="00314854"/>
    <w:rsid w:val="003567DF"/>
    <w:rsid w:val="00365920"/>
    <w:rsid w:val="003C51CD"/>
    <w:rsid w:val="003E3ABB"/>
    <w:rsid w:val="003E43EE"/>
    <w:rsid w:val="00410475"/>
    <w:rsid w:val="004247A2"/>
    <w:rsid w:val="00425465"/>
    <w:rsid w:val="004B2795"/>
    <w:rsid w:val="004C13DD"/>
    <w:rsid w:val="004E3441"/>
    <w:rsid w:val="00571DC3"/>
    <w:rsid w:val="005A5366"/>
    <w:rsid w:val="00637712"/>
    <w:rsid w:val="00637E73"/>
    <w:rsid w:val="006471C6"/>
    <w:rsid w:val="00652038"/>
    <w:rsid w:val="006565E8"/>
    <w:rsid w:val="006865E9"/>
    <w:rsid w:val="00691F3E"/>
    <w:rsid w:val="00694BFB"/>
    <w:rsid w:val="006A106B"/>
    <w:rsid w:val="006C523D"/>
    <w:rsid w:val="006D4036"/>
    <w:rsid w:val="00741364"/>
    <w:rsid w:val="00756ECF"/>
    <w:rsid w:val="007E02CF"/>
    <w:rsid w:val="007F1CF5"/>
    <w:rsid w:val="0081249D"/>
    <w:rsid w:val="00834EDE"/>
    <w:rsid w:val="008736AA"/>
    <w:rsid w:val="008A1126"/>
    <w:rsid w:val="008D275D"/>
    <w:rsid w:val="00952402"/>
    <w:rsid w:val="009748E0"/>
    <w:rsid w:val="00980327"/>
    <w:rsid w:val="009C0E84"/>
    <w:rsid w:val="009D01E5"/>
    <w:rsid w:val="009F1067"/>
    <w:rsid w:val="00A31E01"/>
    <w:rsid w:val="00A35B03"/>
    <w:rsid w:val="00A527AD"/>
    <w:rsid w:val="00A6095F"/>
    <w:rsid w:val="00A718CF"/>
    <w:rsid w:val="00A72E7C"/>
    <w:rsid w:val="00A74241"/>
    <w:rsid w:val="00AC3B58"/>
    <w:rsid w:val="00AE27A7"/>
    <w:rsid w:val="00AE48A0"/>
    <w:rsid w:val="00AE61BE"/>
    <w:rsid w:val="00AF09E0"/>
    <w:rsid w:val="00B16F25"/>
    <w:rsid w:val="00B24422"/>
    <w:rsid w:val="00B43FEC"/>
    <w:rsid w:val="00B80C20"/>
    <w:rsid w:val="00B81A5B"/>
    <w:rsid w:val="00B844FE"/>
    <w:rsid w:val="00B878A0"/>
    <w:rsid w:val="00BC562B"/>
    <w:rsid w:val="00C151D2"/>
    <w:rsid w:val="00C33014"/>
    <w:rsid w:val="00C33434"/>
    <w:rsid w:val="00C341F5"/>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4B4F"/>
    <w:rsid w:val="00EB1F60"/>
    <w:rsid w:val="00EB203E"/>
    <w:rsid w:val="00EC1FC5"/>
    <w:rsid w:val="00ED539A"/>
    <w:rsid w:val="00EE70CB"/>
    <w:rsid w:val="00EE7EA4"/>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BCA4D"/>
  <w15:chartTrackingRefBased/>
  <w15:docId w15:val="{335B91BD-FAE2-4CE7-A150-62698F2C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43FEC"/>
    <w:rPr>
      <w:rFonts w:eastAsia="Calibri"/>
      <w:b/>
      <w:caps/>
      <w:color w:val="000000"/>
      <w:sz w:val="24"/>
    </w:rPr>
  </w:style>
  <w:style w:type="character" w:customStyle="1" w:styleId="SectionBodyChar">
    <w:name w:val="Section Body Char"/>
    <w:link w:val="SectionBody"/>
    <w:rsid w:val="00B43FEC"/>
    <w:rPr>
      <w:rFonts w:eastAsia="Calibri"/>
      <w:color w:val="000000"/>
    </w:rPr>
  </w:style>
  <w:style w:type="character" w:customStyle="1" w:styleId="SectionHeadingChar">
    <w:name w:val="Section Heading Char"/>
    <w:link w:val="SectionHeading"/>
    <w:rsid w:val="00B43FEC"/>
    <w:rPr>
      <w:rFonts w:eastAsia="Calibri"/>
      <w:b/>
      <w:color w:val="000000"/>
    </w:rPr>
  </w:style>
  <w:style w:type="character" w:styleId="PageNumber">
    <w:name w:val="page number"/>
    <w:basedOn w:val="DefaultParagraphFont"/>
    <w:uiPriority w:val="99"/>
    <w:semiHidden/>
    <w:locked/>
    <w:rsid w:val="00B43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33C83B27CF4954BB85E2E834BE26A1"/>
        <w:category>
          <w:name w:val="General"/>
          <w:gallery w:val="placeholder"/>
        </w:category>
        <w:types>
          <w:type w:val="bbPlcHdr"/>
        </w:types>
        <w:behaviors>
          <w:behavior w:val="content"/>
        </w:behaviors>
        <w:guid w:val="{9CC5CD7F-A3D7-4000-9255-A44A0C51ABFA}"/>
      </w:docPartPr>
      <w:docPartBody>
        <w:p w:rsidR="00A93203" w:rsidRDefault="00A93203">
          <w:pPr>
            <w:pStyle w:val="F033C83B27CF4954BB85E2E834BE26A1"/>
          </w:pPr>
          <w:r w:rsidRPr="00B844FE">
            <w:t>Prefix Text</w:t>
          </w:r>
        </w:p>
      </w:docPartBody>
    </w:docPart>
    <w:docPart>
      <w:docPartPr>
        <w:name w:val="7CD0394B10C746CF839543CBE4C313C5"/>
        <w:category>
          <w:name w:val="General"/>
          <w:gallery w:val="placeholder"/>
        </w:category>
        <w:types>
          <w:type w:val="bbPlcHdr"/>
        </w:types>
        <w:behaviors>
          <w:behavior w:val="content"/>
        </w:behaviors>
        <w:guid w:val="{835E7C11-4778-43FB-8615-14E8FDE62003}"/>
      </w:docPartPr>
      <w:docPartBody>
        <w:p w:rsidR="00A93203" w:rsidRDefault="00A93203">
          <w:pPr>
            <w:pStyle w:val="7CD0394B10C746CF839543CBE4C313C5"/>
          </w:pPr>
          <w:r w:rsidRPr="00B844FE">
            <w:t>[Type here]</w:t>
          </w:r>
        </w:p>
      </w:docPartBody>
    </w:docPart>
    <w:docPart>
      <w:docPartPr>
        <w:name w:val="B568D01DE8B74846AF203BF1B5694616"/>
        <w:category>
          <w:name w:val="General"/>
          <w:gallery w:val="placeholder"/>
        </w:category>
        <w:types>
          <w:type w:val="bbPlcHdr"/>
        </w:types>
        <w:behaviors>
          <w:behavior w:val="content"/>
        </w:behaviors>
        <w:guid w:val="{E804247E-DDC8-4C18-8B0D-948D9DD2C3C2}"/>
      </w:docPartPr>
      <w:docPartBody>
        <w:p w:rsidR="00A93203" w:rsidRDefault="00A93203">
          <w:pPr>
            <w:pStyle w:val="B568D01DE8B74846AF203BF1B5694616"/>
          </w:pPr>
          <w:r w:rsidRPr="00B844FE">
            <w:t>Number</w:t>
          </w:r>
        </w:p>
      </w:docPartBody>
    </w:docPart>
    <w:docPart>
      <w:docPartPr>
        <w:name w:val="28C612FECAFE4F1B9ADB8EA8A6C396D6"/>
        <w:category>
          <w:name w:val="General"/>
          <w:gallery w:val="placeholder"/>
        </w:category>
        <w:types>
          <w:type w:val="bbPlcHdr"/>
        </w:types>
        <w:behaviors>
          <w:behavior w:val="content"/>
        </w:behaviors>
        <w:guid w:val="{CAD8FFC4-280B-41B1-B734-856D0FF51E7A}"/>
      </w:docPartPr>
      <w:docPartBody>
        <w:p w:rsidR="00A93203" w:rsidRDefault="00A93203">
          <w:pPr>
            <w:pStyle w:val="28C612FECAFE4F1B9ADB8EA8A6C396D6"/>
          </w:pPr>
          <w:r>
            <w:rPr>
              <w:rStyle w:val="PlaceholderText"/>
            </w:rPr>
            <w:t>January 14, 2026</w:t>
          </w:r>
        </w:p>
      </w:docPartBody>
    </w:docPart>
    <w:docPart>
      <w:docPartPr>
        <w:name w:val="E42A4269FE8548A0AFB613393C2B09D7"/>
        <w:category>
          <w:name w:val="General"/>
          <w:gallery w:val="placeholder"/>
        </w:category>
        <w:types>
          <w:type w:val="bbPlcHdr"/>
        </w:types>
        <w:behaviors>
          <w:behavior w:val="content"/>
        </w:behaviors>
        <w:guid w:val="{95155FA5-2F85-4593-8AAC-76426F763BAD}"/>
      </w:docPartPr>
      <w:docPartBody>
        <w:p w:rsidR="00A93203" w:rsidRDefault="00A93203">
          <w:pPr>
            <w:pStyle w:val="E42A4269FE8548A0AFB613393C2B09D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03"/>
    <w:rsid w:val="000C5DC6"/>
    <w:rsid w:val="00220A7C"/>
    <w:rsid w:val="003E3ABB"/>
    <w:rsid w:val="00756ECF"/>
    <w:rsid w:val="009C0E84"/>
    <w:rsid w:val="00A93203"/>
    <w:rsid w:val="00EB1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33C83B27CF4954BB85E2E834BE26A1">
    <w:name w:val="F033C83B27CF4954BB85E2E834BE26A1"/>
  </w:style>
  <w:style w:type="paragraph" w:customStyle="1" w:styleId="7CD0394B10C746CF839543CBE4C313C5">
    <w:name w:val="7CD0394B10C746CF839543CBE4C313C5"/>
  </w:style>
  <w:style w:type="paragraph" w:customStyle="1" w:styleId="B568D01DE8B74846AF203BF1B5694616">
    <w:name w:val="B568D01DE8B74846AF203BF1B5694616"/>
  </w:style>
  <w:style w:type="character" w:styleId="PlaceholderText">
    <w:name w:val="Placeholder Text"/>
    <w:basedOn w:val="DefaultParagraphFont"/>
    <w:uiPriority w:val="99"/>
    <w:semiHidden/>
    <w:rsid w:val="00A93203"/>
    <w:rPr>
      <w:color w:val="808080"/>
    </w:rPr>
  </w:style>
  <w:style w:type="paragraph" w:customStyle="1" w:styleId="28C612FECAFE4F1B9ADB8EA8A6C396D6">
    <w:name w:val="28C612FECAFE4F1B9ADB8EA8A6C396D6"/>
  </w:style>
  <w:style w:type="paragraph" w:customStyle="1" w:styleId="E42A4269FE8548A0AFB613393C2B09D7">
    <w:name w:val="E42A4269FE8548A0AFB613393C2B0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Shane Thomas</cp:lastModifiedBy>
  <cp:revision>2</cp:revision>
  <cp:lastPrinted>2026-02-13T18:06:00Z</cp:lastPrinted>
  <dcterms:created xsi:type="dcterms:W3CDTF">2026-02-13T18:06:00Z</dcterms:created>
  <dcterms:modified xsi:type="dcterms:W3CDTF">2026-02-13T18:06:00Z</dcterms:modified>
</cp:coreProperties>
</file>